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F79" w:rsidRDefault="00CB1F7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Παραλαβή Δικαιολογητικών</w:t>
      </w:r>
    </w:p>
    <w:p w:rsidR="00CB1F79" w:rsidRDefault="00CB1F7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</w:t>
      </w:r>
    </w:p>
    <w:p w:rsidR="00CB1F79" w:rsidRDefault="00CB1F79">
      <w:pPr>
        <w:pStyle w:val="Heading1"/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από    ……………………………….</w:t>
      </w:r>
      <w:r>
        <w:t xml:space="preserve">  </w:t>
      </w:r>
    </w:p>
    <w:p w:rsidR="00CB1F79" w:rsidRDefault="00CB1F79">
      <w:pPr>
        <w:pStyle w:val="Heading1"/>
      </w:pPr>
      <w:r>
        <w:t xml:space="preserve">                                                        </w:t>
      </w:r>
    </w:p>
    <w:p w:rsidR="00CB1F79" w:rsidRDefault="00CB1F79">
      <w:pPr>
        <w:pStyle w:val="Heading1"/>
        <w:rPr>
          <w:b/>
          <w:bCs/>
        </w:rPr>
      </w:pPr>
      <w:r>
        <w:t xml:space="preserve">                                              </w:t>
      </w:r>
      <w:r>
        <w:object w:dxaOrig="1666" w:dyaOrig="1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37.5pt" o:ole="">
            <v:imagedata r:id="rId4" o:title="" chromakey="#444347" gain=".5" blacklevel="-1966f" grayscale="t" bilevel="t"/>
          </v:shape>
          <o:OLEObject Type="Embed" ProgID="Word.Picture.8" ShapeID="_x0000_i1025" DrawAspect="Content" ObjectID="_1568525888" r:id="rId5"/>
        </w:object>
      </w:r>
      <w:r>
        <w:rPr>
          <w:b/>
          <w:bCs/>
        </w:rPr>
        <w:t xml:space="preserve">                                              </w:t>
      </w:r>
    </w:p>
    <w:p w:rsidR="00CB1F79" w:rsidRDefault="00CB1F79">
      <w:pPr>
        <w:pStyle w:val="Heading1"/>
        <w:jc w:val="center"/>
        <w:rPr>
          <w:b/>
          <w:bCs/>
        </w:rPr>
      </w:pPr>
      <w:r>
        <w:rPr>
          <w:b/>
          <w:bCs/>
        </w:rPr>
        <w:t>ΑΙΤΗΣΗ   -  ΥΠΕΥΘΥΝΗ  ΔΗΛΩΣΗ</w:t>
      </w:r>
    </w:p>
    <w:p w:rsidR="00CB1F79" w:rsidRDefault="00CB1F7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Άρθρο  8  Ν.  1599 / 1986 )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6840"/>
        <w:gridCol w:w="240"/>
      </w:tblGrid>
      <w:tr w:rsidR="00CB1F79">
        <w:trPr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:rsidR="00CB1F79" w:rsidRDefault="00CB1F79">
            <w:pPr>
              <w:ind w:left="80"/>
              <w:jc w:val="center"/>
              <w:rPr>
                <w:b/>
                <w:bCs/>
                <w:sz w:val="16"/>
                <w:szCs w:val="16"/>
              </w:rPr>
            </w:pPr>
          </w:p>
          <w:p w:rsidR="00CB1F79" w:rsidRDefault="00CB1F79">
            <w:pPr>
              <w:ind w:left="8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40" w:type="dxa"/>
          </w:tcPr>
          <w:p w:rsidR="00CB1F79" w:rsidRDefault="00CB1F79">
            <w:pPr>
              <w:ind w:left="63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Η  ακρίβεια  των  στοιχείων  που  υποβάλλονται  με  αυτή  τη  δήλωση  μπορεί  να</w:t>
            </w:r>
          </w:p>
          <w:p w:rsidR="00CB1F79" w:rsidRDefault="00CB1F7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ελεγχθεί  με  βάση  το  αρχείο  άλλων  Υπηρεσιών  ( άρθρο  9  παρ.  4   Ν 1599 / 1986 )</w:t>
            </w: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CB1F79" w:rsidRDefault="00CB1F7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CB1F79" w:rsidRDefault="00CB1F7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CB1F79" w:rsidRDefault="00CB1F79">
      <w:pPr>
        <w:jc w:val="center"/>
        <w:rPr>
          <w:b/>
          <w:bCs/>
          <w:sz w:val="16"/>
          <w:szCs w:val="16"/>
        </w:rPr>
      </w:pPr>
    </w:p>
    <w:p w:rsidR="00CB1F79" w:rsidRDefault="00CB1F7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Περιγραφή Αιτήματος :  </w:t>
      </w:r>
      <w:r>
        <w:rPr>
          <w:b/>
          <w:bCs/>
          <w:sz w:val="28"/>
          <w:szCs w:val="28"/>
          <w:u w:val="single"/>
        </w:rPr>
        <w:t xml:space="preserve">Προσωρινή Ακινητοποίηση του  Μ.Ε.  ή του (ΟΕΚ)         </w:t>
      </w:r>
    </w:p>
    <w:p w:rsidR="00CB1F79" w:rsidRDefault="00CB1F79">
      <w:pPr>
        <w:rPr>
          <w:b/>
          <w:bCs/>
          <w:sz w:val="16"/>
          <w:szCs w:val="16"/>
          <w:u w:val="single"/>
        </w:rPr>
      </w:pPr>
    </w:p>
    <w:p w:rsidR="00CB1F79" w:rsidRDefault="00CB1F79">
      <w:pPr>
        <w:rPr>
          <w:b/>
          <w:bCs/>
          <w:sz w:val="16"/>
          <w:szCs w:val="16"/>
        </w:rPr>
      </w:pPr>
    </w:p>
    <w:p w:rsidR="00CB1F79" w:rsidRDefault="00CB1F79">
      <w:pPr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Προς </w:t>
      </w:r>
      <w:r>
        <w:rPr>
          <w:rFonts w:ascii="Arial" w:hAnsi="Arial" w:cs="Arial"/>
          <w:sz w:val="16"/>
          <w:szCs w:val="16"/>
          <w:vertAlign w:val="superscript"/>
        </w:rPr>
        <w:t>( 1 )</w:t>
      </w:r>
      <w:r>
        <w:rPr>
          <w:rFonts w:ascii="Arial" w:hAnsi="Arial" w:cs="Arial"/>
          <w:b/>
          <w:bCs/>
          <w:sz w:val="18"/>
          <w:szCs w:val="18"/>
        </w:rPr>
        <w:t xml:space="preserve">  :</w:t>
      </w:r>
      <w:r>
        <w:rPr>
          <w:b/>
          <w:bCs/>
          <w:sz w:val="28"/>
          <w:szCs w:val="28"/>
        </w:rPr>
        <w:t xml:space="preserve">    ΥΠΟΔ/ΝΣΗ ΤΕΧΝΙΚΩΝ ΕΡΓΩΝ ΠΕΡΙΦΕΡΕΙΑΚΗΣ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>.</w:t>
      </w:r>
      <w:r>
        <w:rPr>
          <w:b/>
          <w:bCs/>
          <w:sz w:val="28"/>
          <w:szCs w:val="28"/>
        </w:rPr>
        <w:t xml:space="preserve">               ΕΝΟΤΗΤΑΣ</w:t>
      </w:r>
      <w:r w:rsidRPr="006F5207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ΣΕΡΡΩΝ         </w:t>
      </w:r>
    </w:p>
    <w:p w:rsidR="00CB1F79" w:rsidRDefault="00CB1F79">
      <w:pPr>
        <w:rPr>
          <w:b/>
          <w:bCs/>
          <w:sz w:val="16"/>
          <w:szCs w:val="16"/>
        </w:rPr>
      </w:pPr>
    </w:p>
    <w:p w:rsidR="00CB1F79" w:rsidRDefault="00CB1F7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ΣΤΟΙΧΕΙΑ  ΑΙΤΟΥΝΤΟΣ :</w:t>
      </w:r>
    </w:p>
    <w:p w:rsidR="00CB1F79" w:rsidRDefault="00CB1F7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Νόμιμου  Εκπρόσωπου  της  :</w:t>
      </w: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9"/>
        <w:gridCol w:w="26"/>
        <w:gridCol w:w="923"/>
        <w:gridCol w:w="994"/>
        <w:gridCol w:w="174"/>
        <w:gridCol w:w="604"/>
        <w:gridCol w:w="28"/>
        <w:gridCol w:w="69"/>
        <w:gridCol w:w="831"/>
        <w:gridCol w:w="1080"/>
        <w:gridCol w:w="360"/>
        <w:gridCol w:w="540"/>
        <w:gridCol w:w="165"/>
        <w:gridCol w:w="555"/>
        <w:gridCol w:w="150"/>
        <w:gridCol w:w="210"/>
        <w:gridCol w:w="540"/>
        <w:gridCol w:w="900"/>
      </w:tblGrid>
      <w:tr w:rsidR="00CB1F79">
        <w:trPr>
          <w:trHeight w:val="301"/>
        </w:trPr>
        <w:tc>
          <w:tcPr>
            <w:tcW w:w="2088" w:type="dxa"/>
            <w:gridSpan w:val="3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 – Η  ( όνομα )  :</w:t>
            </w:r>
          </w:p>
        </w:tc>
        <w:tc>
          <w:tcPr>
            <w:tcW w:w="2700" w:type="dxa"/>
            <w:gridSpan w:val="6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3420" w:type="dxa"/>
            <w:gridSpan w:val="8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1F79">
        <w:trPr>
          <w:trHeight w:val="301"/>
        </w:trPr>
        <w:tc>
          <w:tcPr>
            <w:tcW w:w="2088" w:type="dxa"/>
            <w:gridSpan w:val="3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πατέρα  :</w:t>
            </w:r>
          </w:p>
        </w:tc>
        <w:tc>
          <w:tcPr>
            <w:tcW w:w="2700" w:type="dxa"/>
            <w:gridSpan w:val="6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πατέρα  :</w:t>
            </w:r>
          </w:p>
        </w:tc>
        <w:tc>
          <w:tcPr>
            <w:tcW w:w="3420" w:type="dxa"/>
            <w:gridSpan w:val="8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1F79">
        <w:trPr>
          <w:trHeight w:val="301"/>
        </w:trPr>
        <w:tc>
          <w:tcPr>
            <w:tcW w:w="2088" w:type="dxa"/>
            <w:gridSpan w:val="3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μητέρας :</w:t>
            </w:r>
          </w:p>
        </w:tc>
        <w:tc>
          <w:tcPr>
            <w:tcW w:w="2700" w:type="dxa"/>
            <w:gridSpan w:val="6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μητέρας:</w:t>
            </w:r>
          </w:p>
        </w:tc>
        <w:tc>
          <w:tcPr>
            <w:tcW w:w="3420" w:type="dxa"/>
            <w:gridSpan w:val="8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1F79">
        <w:trPr>
          <w:trHeight w:val="301"/>
        </w:trPr>
        <w:tc>
          <w:tcPr>
            <w:tcW w:w="2088" w:type="dxa"/>
            <w:gridSpan w:val="3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 συζύγου :</w:t>
            </w:r>
          </w:p>
        </w:tc>
        <w:tc>
          <w:tcPr>
            <w:tcW w:w="2700" w:type="dxa"/>
            <w:gridSpan w:val="6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συζύγου:</w:t>
            </w:r>
          </w:p>
        </w:tc>
        <w:tc>
          <w:tcPr>
            <w:tcW w:w="3420" w:type="dxa"/>
            <w:gridSpan w:val="8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1F79">
        <w:trPr>
          <w:trHeight w:val="301"/>
        </w:trPr>
        <w:tc>
          <w:tcPr>
            <w:tcW w:w="2088" w:type="dxa"/>
            <w:gridSpan w:val="3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( 2 )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700" w:type="dxa"/>
            <w:gridSpan w:val="6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 γέννησης :</w:t>
            </w:r>
          </w:p>
        </w:tc>
        <w:tc>
          <w:tcPr>
            <w:tcW w:w="3420" w:type="dxa"/>
            <w:gridSpan w:val="8"/>
            <w:tcBorders>
              <w:bottom w:val="nil"/>
            </w:tcBorders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1F79">
        <w:trPr>
          <w:cantSplit/>
          <w:trHeight w:val="301"/>
        </w:trPr>
        <w:tc>
          <w:tcPr>
            <w:tcW w:w="2088" w:type="dxa"/>
            <w:gridSpan w:val="3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 δελτίου  ταυτότητας :</w:t>
            </w:r>
          </w:p>
        </w:tc>
        <w:tc>
          <w:tcPr>
            <w:tcW w:w="1800" w:type="dxa"/>
            <w:gridSpan w:val="4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Α. Φ. Μ.</w:t>
            </w:r>
          </w:p>
        </w:tc>
        <w:tc>
          <w:tcPr>
            <w:tcW w:w="1980" w:type="dxa"/>
            <w:gridSpan w:val="3"/>
            <w:tcBorders>
              <w:right w:val="nil"/>
            </w:tcBorders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right w:val="nil"/>
            </w:tcBorders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Δ.Ο.Υ.</w:t>
            </w:r>
          </w:p>
        </w:tc>
        <w:tc>
          <w:tcPr>
            <w:tcW w:w="1800" w:type="dxa"/>
            <w:gridSpan w:val="4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1F79">
        <w:trPr>
          <w:cantSplit/>
          <w:trHeight w:val="327"/>
        </w:trPr>
        <w:tc>
          <w:tcPr>
            <w:tcW w:w="1165" w:type="dxa"/>
            <w:gridSpan w:val="2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Τόπος  κατοικίας :                       </w:t>
            </w:r>
          </w:p>
        </w:tc>
        <w:tc>
          <w:tcPr>
            <w:tcW w:w="2091" w:type="dxa"/>
            <w:gridSpan w:val="3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1" w:type="dxa"/>
            <w:gridSpan w:val="3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271" w:type="dxa"/>
            <w:gridSpan w:val="3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Αριθ. :</w:t>
            </w: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0" w:type="dxa"/>
            <w:gridSpan w:val="2"/>
            <w:tcBorders>
              <w:bottom w:val="nil"/>
            </w:tcBorders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Τ.Κ. :</w:t>
            </w:r>
          </w:p>
        </w:tc>
        <w:tc>
          <w:tcPr>
            <w:tcW w:w="900" w:type="dxa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1F79">
        <w:trPr>
          <w:cantSplit/>
          <w:trHeight w:val="312"/>
        </w:trPr>
        <w:tc>
          <w:tcPr>
            <w:tcW w:w="1139" w:type="dxa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Τηλέφωνο : </w:t>
            </w:r>
          </w:p>
        </w:tc>
        <w:tc>
          <w:tcPr>
            <w:tcW w:w="1943" w:type="dxa"/>
            <w:gridSpan w:val="3"/>
          </w:tcPr>
          <w:p w:rsidR="00CB1F79" w:rsidRDefault="00CB1F79">
            <w:pPr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008" w:type="dxa"/>
            <w:gridSpan w:val="4"/>
          </w:tcPr>
          <w:p w:rsidR="00CB1F79" w:rsidRDefault="00CB1F79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6"/>
          </w:tcPr>
          <w:p w:rsidR="00CB1F79" w:rsidRDefault="00CB1F79">
            <w:pPr>
              <w:ind w:right="7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 Ηλεκτρ. Ταχυδρομείου (Ε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 ) :</w:t>
            </w:r>
          </w:p>
        </w:tc>
        <w:tc>
          <w:tcPr>
            <w:tcW w:w="1440" w:type="dxa"/>
            <w:gridSpan w:val="2"/>
          </w:tcPr>
          <w:p w:rsidR="00CB1F79" w:rsidRDefault="00CB1F79">
            <w:pPr>
              <w:rPr>
                <w:sz w:val="16"/>
                <w:szCs w:val="16"/>
              </w:rPr>
            </w:pPr>
          </w:p>
        </w:tc>
      </w:tr>
    </w:tbl>
    <w:p w:rsidR="00CB1F79" w:rsidRDefault="00CB1F79">
      <w:pPr>
        <w:rPr>
          <w:b/>
          <w:bCs/>
          <w:sz w:val="16"/>
          <w:szCs w:val="16"/>
        </w:rPr>
      </w:pPr>
    </w:p>
    <w:p w:rsidR="00CB1F79" w:rsidRDefault="00CB1F79">
      <w:pPr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80"/>
        <w:gridCol w:w="1251"/>
        <w:gridCol w:w="753"/>
        <w:gridCol w:w="696"/>
        <w:gridCol w:w="360"/>
        <w:gridCol w:w="1080"/>
        <w:gridCol w:w="876"/>
        <w:gridCol w:w="384"/>
        <w:gridCol w:w="360"/>
        <w:gridCol w:w="540"/>
        <w:gridCol w:w="1728"/>
      </w:tblGrid>
      <w:tr w:rsidR="00CB1F79">
        <w:tc>
          <w:tcPr>
            <w:tcW w:w="9036" w:type="dxa"/>
            <w:gridSpan w:val="12"/>
          </w:tcPr>
          <w:p w:rsidR="00CB1F79" w:rsidRDefault="00CB1F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ΟΡΙΣΜΟΣ  /  ΣΤΟΙΧΕΙΑ  ΕΚΠΡΟΣΩΠΟΥ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 για  κατάθεση  αίτησης  ή  παραλαβή  τελικής  διοικητικής  πράξης ) : </w:t>
            </w:r>
            <w:r>
              <w:rPr>
                <w:rFonts w:ascii="Arial" w:hAnsi="Arial" w:cs="Arial"/>
                <w:sz w:val="20"/>
                <w:szCs w:val="20"/>
              </w:rPr>
              <w:t>Σε  περίπτωση  που  δεν  συντάσσεται  η  εξουσιοδότηση  στο  παρόν  έντυπο  απαιτείται  προσκόμιση  εξουσιοδότησης  με  επικύρωση  του  γνήσιου  της  υπογραφής  από  δημόσια  υπηρεσία  ή  συμβολαιογραφικού  πληρεξουσίου.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1F79">
        <w:tc>
          <w:tcPr>
            <w:tcW w:w="1008" w:type="dxa"/>
            <w:gridSpan w:val="2"/>
          </w:tcPr>
          <w:p w:rsidR="00CB1F79" w:rsidRDefault="00CB1F79">
            <w:pPr>
              <w:pStyle w:val="BodyText"/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pStyle w:val="BodyText"/>
            </w:pPr>
            <w:r>
              <w:rPr>
                <w:rFonts w:ascii="Arial" w:hAnsi="Arial" w:cs="Arial"/>
                <w:sz w:val="16"/>
                <w:szCs w:val="16"/>
              </w:rPr>
              <w:t>Όνομα :</w:t>
            </w:r>
          </w:p>
        </w:tc>
        <w:tc>
          <w:tcPr>
            <w:tcW w:w="3060" w:type="dxa"/>
            <w:gridSpan w:val="4"/>
          </w:tcPr>
          <w:p w:rsidR="00CB1F79" w:rsidRDefault="00CB1F79">
            <w:pPr>
              <w:pStyle w:val="BodyText"/>
            </w:pPr>
          </w:p>
        </w:tc>
        <w:tc>
          <w:tcPr>
            <w:tcW w:w="1080" w:type="dxa"/>
          </w:tcPr>
          <w:p w:rsidR="00CB1F79" w:rsidRDefault="00CB1F79">
            <w:pPr>
              <w:pStyle w:val="BodyText"/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pStyle w:val="BodyText"/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3888" w:type="dxa"/>
            <w:gridSpan w:val="5"/>
          </w:tcPr>
          <w:p w:rsidR="00CB1F79" w:rsidRDefault="00CB1F79">
            <w:pPr>
              <w:pStyle w:val="BodyText"/>
            </w:pPr>
          </w:p>
        </w:tc>
      </w:tr>
      <w:tr w:rsidR="00CB1F79">
        <w:tc>
          <w:tcPr>
            <w:tcW w:w="2259" w:type="dxa"/>
            <w:gridSpan w:val="3"/>
          </w:tcPr>
          <w:p w:rsidR="00CB1F79" w:rsidRDefault="00CB1F79">
            <w:pPr>
              <w:pStyle w:val="BodyText"/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pStyle w:val="BodyText"/>
            </w:pPr>
            <w:r>
              <w:rPr>
                <w:rFonts w:ascii="Arial" w:hAnsi="Arial" w:cs="Arial"/>
                <w:sz w:val="16"/>
                <w:szCs w:val="16"/>
              </w:rPr>
              <w:t>Ονοματεπώνυμο πατέρα  :</w:t>
            </w:r>
          </w:p>
        </w:tc>
        <w:tc>
          <w:tcPr>
            <w:tcW w:w="4149" w:type="dxa"/>
            <w:gridSpan w:val="6"/>
          </w:tcPr>
          <w:p w:rsidR="00CB1F79" w:rsidRDefault="00CB1F79">
            <w:pPr>
              <w:pStyle w:val="BodyText"/>
              <w:ind w:right="-1368"/>
            </w:pPr>
            <w:r>
              <w:t xml:space="preserve">    </w:t>
            </w:r>
          </w:p>
        </w:tc>
        <w:tc>
          <w:tcPr>
            <w:tcW w:w="900" w:type="dxa"/>
            <w:gridSpan w:val="2"/>
          </w:tcPr>
          <w:p w:rsidR="00CB1F79" w:rsidRDefault="00CB1F79">
            <w:pPr>
              <w:pStyle w:val="BodyText"/>
              <w:rPr>
                <w:sz w:val="18"/>
                <w:szCs w:val="18"/>
              </w:rPr>
            </w:pPr>
          </w:p>
          <w:p w:rsidR="00CB1F79" w:rsidRDefault="00CB1F79">
            <w:pPr>
              <w:pStyle w:val="Body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Α. Δ. Τ.</w:t>
            </w:r>
          </w:p>
        </w:tc>
        <w:tc>
          <w:tcPr>
            <w:tcW w:w="1728" w:type="dxa"/>
          </w:tcPr>
          <w:p w:rsidR="00CB1F79" w:rsidRDefault="00CB1F79">
            <w:pPr>
              <w:pStyle w:val="BodyText"/>
            </w:pPr>
          </w:p>
        </w:tc>
      </w:tr>
      <w:tr w:rsidR="00CB1F79">
        <w:tc>
          <w:tcPr>
            <w:tcW w:w="828" w:type="dxa"/>
          </w:tcPr>
          <w:p w:rsidR="00CB1F79" w:rsidRDefault="00CB1F79">
            <w:pPr>
              <w:pStyle w:val="BodyText"/>
              <w:rPr>
                <w:rFonts w:ascii="Arial" w:hAnsi="Arial" w:cs="Arial"/>
                <w:sz w:val="16"/>
                <w:szCs w:val="16"/>
              </w:rPr>
            </w:pPr>
          </w:p>
          <w:p w:rsidR="00CB1F79" w:rsidRDefault="00CB1F79">
            <w:pPr>
              <w:pStyle w:val="BodyText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</w:rPr>
              <w:t>Τηλ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:</w:t>
            </w:r>
          </w:p>
        </w:tc>
        <w:tc>
          <w:tcPr>
            <w:tcW w:w="2184" w:type="dxa"/>
            <w:gridSpan w:val="3"/>
          </w:tcPr>
          <w:p w:rsidR="00CB1F79" w:rsidRDefault="00CB1F79">
            <w:pPr>
              <w:pStyle w:val="BodyText"/>
              <w:rPr>
                <w:lang w:val="fr-FR"/>
              </w:rPr>
            </w:pPr>
          </w:p>
        </w:tc>
        <w:tc>
          <w:tcPr>
            <w:tcW w:w="696" w:type="dxa"/>
          </w:tcPr>
          <w:p w:rsidR="00CB1F79" w:rsidRDefault="00CB1F79">
            <w:pPr>
              <w:pStyle w:val="BodyText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CB1F79" w:rsidRDefault="00CB1F79">
            <w:pPr>
              <w:pStyle w:val="BodyText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Fax :</w:t>
            </w:r>
          </w:p>
        </w:tc>
        <w:tc>
          <w:tcPr>
            <w:tcW w:w="2316" w:type="dxa"/>
            <w:gridSpan w:val="3"/>
          </w:tcPr>
          <w:p w:rsidR="00CB1F79" w:rsidRDefault="00CB1F79">
            <w:pPr>
              <w:pStyle w:val="BodyText"/>
              <w:rPr>
                <w:lang w:val="fr-FR"/>
              </w:rPr>
            </w:pPr>
          </w:p>
        </w:tc>
        <w:tc>
          <w:tcPr>
            <w:tcW w:w="744" w:type="dxa"/>
            <w:gridSpan w:val="2"/>
          </w:tcPr>
          <w:p w:rsidR="00CB1F79" w:rsidRDefault="00CB1F79">
            <w:pPr>
              <w:pStyle w:val="BodyText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CB1F79" w:rsidRDefault="00CB1F79">
            <w:pPr>
              <w:pStyle w:val="BodyText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Email :</w:t>
            </w:r>
          </w:p>
        </w:tc>
        <w:tc>
          <w:tcPr>
            <w:tcW w:w="2268" w:type="dxa"/>
            <w:gridSpan w:val="2"/>
          </w:tcPr>
          <w:p w:rsidR="00CB1F79" w:rsidRDefault="00CB1F79">
            <w:pPr>
              <w:pStyle w:val="BodyText"/>
              <w:rPr>
                <w:lang w:val="fr-FR"/>
              </w:rPr>
            </w:pPr>
          </w:p>
        </w:tc>
      </w:tr>
    </w:tbl>
    <w:p w:rsidR="00CB1F79" w:rsidRDefault="00CB1F79">
      <w:pPr>
        <w:pStyle w:val="BodyText"/>
        <w:rPr>
          <w:lang w:val="fr-FR"/>
        </w:rPr>
      </w:pPr>
    </w:p>
    <w:p w:rsidR="00CB1F79" w:rsidRPr="00880764" w:rsidRDefault="00CB1F79">
      <w:pPr>
        <w:pStyle w:val="BodyText"/>
        <w:rPr>
          <w:b/>
          <w:bCs/>
        </w:rPr>
      </w:pPr>
      <w:r>
        <w:rPr>
          <w:b/>
          <w:bCs/>
          <w:lang w:val="fr-FR"/>
        </w:rPr>
        <w:t xml:space="preserve">     </w:t>
      </w:r>
      <w:r>
        <w:rPr>
          <w:b/>
          <w:bCs/>
        </w:rPr>
        <w:t>Με  ατομική  μου  ευθύνη  και  γνωρίζοντας  τις  κυρώσεις,  που  προβλέπονται  από  τις  διατάξεις  της  παρ.  6  του  άρθρου  22  του  Ν. 1599 / 1986,  δηλώνω  ότι  :</w:t>
      </w:r>
    </w:p>
    <w:p w:rsidR="00CB1F79" w:rsidRDefault="00CB1F79">
      <w:pPr>
        <w:pStyle w:val="BodyText"/>
        <w:rPr>
          <w:b/>
          <w:bCs/>
        </w:rPr>
      </w:pPr>
    </w:p>
    <w:p w:rsidR="00CB1F79" w:rsidRPr="003004CC" w:rsidRDefault="00CB1F79">
      <w:pPr>
        <w:pStyle w:val="BodyText"/>
        <w:rPr>
          <w:b/>
          <w:bCs/>
        </w:rPr>
      </w:pPr>
      <w:r>
        <w:rPr>
          <w:b/>
          <w:bCs/>
        </w:rPr>
        <w:t>Ακινητοποιώ Προσωρινά το ΜΕ………..ΙΧ λόγω …………….., με τα παρακάτω στοιχεία</w:t>
      </w:r>
      <w:r w:rsidRPr="003004CC">
        <w:rPr>
          <w:b/>
          <w:bCs/>
        </w:rPr>
        <w:t>:</w:t>
      </w:r>
    </w:p>
    <w:p w:rsidR="00CB1F79" w:rsidRDefault="00CB1F79">
      <w:pPr>
        <w:pStyle w:val="BodyTex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</w:rPr>
        <w:t>( είδος )…………………………………. …………………………...</w:t>
      </w:r>
    </w:p>
    <w:p w:rsidR="00CB1F79" w:rsidRDefault="00CB1F79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 xml:space="preserve">      ( εργοστάσιο )…………………………... …………………………...</w:t>
      </w:r>
    </w:p>
    <w:p w:rsidR="00CB1F79" w:rsidRDefault="00CB1F79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 xml:space="preserve">      ( τύπος )…………………………………. …………………………...</w:t>
      </w:r>
    </w:p>
    <w:p w:rsidR="00CB1F79" w:rsidRDefault="00CB1F79">
      <w:pPr>
        <w:pStyle w:val="BodyText"/>
        <w:rPr>
          <w:sz w:val="24"/>
          <w:szCs w:val="24"/>
        </w:rPr>
      </w:pPr>
      <w:r>
        <w:rPr>
          <w:rFonts w:ascii="Arial" w:hAnsi="Arial" w:cs="Arial"/>
        </w:rPr>
        <w:t xml:space="preserve">      ( αριθμός πλαισίου )…………………….. …………………………...</w:t>
      </w:r>
      <w:r>
        <w:rPr>
          <w:sz w:val="24"/>
          <w:szCs w:val="24"/>
        </w:rPr>
        <w:t xml:space="preserve"> </w:t>
      </w:r>
    </w:p>
    <w:p w:rsidR="00CB1F79" w:rsidRDefault="00CB1F79">
      <w:pPr>
        <w:pStyle w:val="BodyTex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Κατά τη διάρκεια της Προσωρ. Ακινητ. το ΜΕ ΙΧ θα βρίσκεται στη Δ/νση ……………..</w:t>
      </w:r>
    </w:p>
    <w:p w:rsidR="00CB1F79" w:rsidRPr="00880764" w:rsidRDefault="00CB1F79">
      <w:pPr>
        <w:pStyle w:val="BodyTex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και </w:t>
      </w:r>
      <w:r w:rsidRPr="003004CC">
        <w:rPr>
          <w:rFonts w:ascii="Arial" w:hAnsi="Arial" w:cs="Arial"/>
          <w:b/>
          <w:bCs/>
          <w:u w:val="single"/>
        </w:rPr>
        <w:t>δεν θα χρησιμοποιείτ</w:t>
      </w:r>
      <w:r>
        <w:rPr>
          <w:rFonts w:ascii="Arial" w:hAnsi="Arial" w:cs="Arial"/>
          <w:b/>
          <w:bCs/>
          <w:u w:val="single"/>
        </w:rPr>
        <w:t xml:space="preserve">αι </w:t>
      </w:r>
      <w:r w:rsidRPr="003004CC">
        <w:rPr>
          <w:rFonts w:ascii="Arial" w:hAnsi="Arial" w:cs="Arial"/>
          <w:b/>
          <w:bCs/>
          <w:u w:val="single"/>
        </w:rPr>
        <w:t>για εκτέλεση εργασιών</w:t>
      </w:r>
      <w:r>
        <w:rPr>
          <w:rFonts w:ascii="Arial" w:hAnsi="Arial" w:cs="Arial"/>
          <w:b/>
          <w:bCs/>
        </w:rPr>
        <w:t xml:space="preserve">.       </w:t>
      </w:r>
    </w:p>
    <w:p w:rsidR="00CB1F79" w:rsidRPr="003004CC" w:rsidRDefault="00CB1F79">
      <w:pPr>
        <w:pStyle w:val="BodyText"/>
        <w:rPr>
          <w:rFonts w:ascii="Arial" w:hAnsi="Arial" w:cs="Arial"/>
        </w:rPr>
      </w:pPr>
      <w:r w:rsidRPr="003004CC">
        <w:rPr>
          <w:rFonts w:ascii="Arial" w:hAnsi="Arial" w:cs="Arial"/>
        </w:rPr>
        <w:t xml:space="preserve">Τα  φωτοαντίγραφα  των  δικαιολογητικών  που  σας  υποβάλλω, όπως αυτά αναφέρονται στο </w:t>
      </w:r>
      <w:r w:rsidRPr="002A60B0">
        <w:rPr>
          <w:rFonts w:ascii="Arial" w:hAnsi="Arial" w:cs="Arial"/>
          <w:b/>
          <w:bCs/>
          <w:u w:val="single"/>
        </w:rPr>
        <w:t>αρθρ. 16</w:t>
      </w:r>
      <w:r w:rsidRPr="003004CC">
        <w:rPr>
          <w:rFonts w:ascii="Arial" w:hAnsi="Arial" w:cs="Arial"/>
        </w:rPr>
        <w:t xml:space="preserve">  της </w:t>
      </w:r>
      <w:r>
        <w:rPr>
          <w:rFonts w:ascii="Arial" w:hAnsi="Arial" w:cs="Arial"/>
        </w:rPr>
        <w:t xml:space="preserve">ΚΥΑ </w:t>
      </w:r>
      <w:r w:rsidRPr="003004CC">
        <w:rPr>
          <w:rFonts w:ascii="Arial" w:hAnsi="Arial" w:cs="Arial"/>
        </w:rPr>
        <w:t xml:space="preserve">21867/16 </w:t>
      </w:r>
      <w:r>
        <w:rPr>
          <w:rFonts w:ascii="Arial" w:hAnsi="Arial" w:cs="Arial"/>
        </w:rPr>
        <w:t>(</w:t>
      </w:r>
      <w:r w:rsidRPr="003004CC">
        <w:rPr>
          <w:rFonts w:ascii="Arial" w:hAnsi="Arial" w:cs="Arial"/>
        </w:rPr>
        <w:t>ΦΕΚ 3276 Β΄12-10-16)</w:t>
      </w:r>
      <w:r>
        <w:rPr>
          <w:rFonts w:ascii="Arial" w:hAnsi="Arial" w:cs="Arial"/>
        </w:rPr>
        <w:t>,</w:t>
      </w:r>
      <w:r w:rsidRPr="003004CC">
        <w:rPr>
          <w:rFonts w:ascii="Arial" w:hAnsi="Arial" w:cs="Arial"/>
        </w:rPr>
        <w:t xml:space="preserve"> είναι  ακριβή  αντίγραφα  από τα  πρωτότυπα.</w:t>
      </w:r>
      <w:r w:rsidRPr="003004CC">
        <w:rPr>
          <w:rFonts w:ascii="Arial" w:hAnsi="Arial" w:cs="Arial"/>
          <w:sz w:val="16"/>
          <w:szCs w:val="16"/>
          <w:vertAlign w:val="superscript"/>
        </w:rPr>
        <w:t>)</w:t>
      </w:r>
      <w:r w:rsidRPr="003004CC">
        <w:rPr>
          <w:rFonts w:ascii="Arial" w:hAnsi="Arial" w:cs="Arial"/>
        </w:rPr>
        <w:t xml:space="preserve">                                                      </w:t>
      </w:r>
    </w:p>
    <w:p w:rsidR="00CB1F79" w:rsidRDefault="00CB1F79">
      <w:pPr>
        <w:pStyle w:val="BodyText"/>
        <w:rPr>
          <w:rFonts w:ascii="Arial" w:hAnsi="Arial" w:cs="Arial"/>
          <w:b/>
          <w:bCs/>
        </w:rPr>
      </w:pPr>
    </w:p>
    <w:p w:rsidR="00CB1F79" w:rsidRPr="00D7413F" w:rsidRDefault="00CB1F79">
      <w:pPr>
        <w:pStyle w:val="BodyText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</w:t>
      </w:r>
      <w: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 . . . . . . . . . . . . . . .20</w:t>
      </w:r>
      <w:r>
        <w:rPr>
          <w:rFonts w:ascii="Arial" w:hAnsi="Arial" w:cs="Arial"/>
          <w:lang w:val="en-US"/>
        </w:rPr>
        <w:t>1</w:t>
      </w:r>
    </w:p>
    <w:p w:rsidR="00CB1F79" w:rsidRDefault="00CB1F79">
      <w:pPr>
        <w:pStyle w:val="BodyText"/>
        <w:rPr>
          <w:rFonts w:ascii="Arial" w:hAnsi="Arial" w:cs="Arial"/>
        </w:rPr>
      </w:pPr>
    </w:p>
    <w:p w:rsidR="00CB1F79" w:rsidRDefault="00CB1F79">
      <w:pPr>
        <w:pStyle w:val="BodyText"/>
        <w:rPr>
          <w:rFonts w:ascii="Arial" w:hAnsi="Arial" w:cs="Arial"/>
        </w:rPr>
      </w:pPr>
    </w:p>
    <w:p w:rsidR="00CB1F79" w:rsidRDefault="00CB1F79">
      <w:pPr>
        <w:pStyle w:val="BodyText"/>
        <w:rPr>
          <w:rFonts w:ascii="Arial" w:hAnsi="Arial" w:cs="Arial"/>
        </w:rPr>
      </w:pPr>
    </w:p>
    <w:sectPr w:rsidR="00CB1F79" w:rsidSect="00A308FF">
      <w:pgSz w:w="11906" w:h="16838"/>
      <w:pgMar w:top="539" w:right="1287" w:bottom="72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noPunctuationKerning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413F"/>
    <w:rsid w:val="000A769E"/>
    <w:rsid w:val="000C1179"/>
    <w:rsid w:val="00216031"/>
    <w:rsid w:val="00247FE7"/>
    <w:rsid w:val="0027707D"/>
    <w:rsid w:val="002A60B0"/>
    <w:rsid w:val="002D06FE"/>
    <w:rsid w:val="002E780B"/>
    <w:rsid w:val="002E7D25"/>
    <w:rsid w:val="003004CC"/>
    <w:rsid w:val="003553EA"/>
    <w:rsid w:val="003B4265"/>
    <w:rsid w:val="005A1A6C"/>
    <w:rsid w:val="005C6BBD"/>
    <w:rsid w:val="006F5207"/>
    <w:rsid w:val="00714368"/>
    <w:rsid w:val="00772A82"/>
    <w:rsid w:val="0077766D"/>
    <w:rsid w:val="00791E46"/>
    <w:rsid w:val="00853C77"/>
    <w:rsid w:val="00880764"/>
    <w:rsid w:val="0088093B"/>
    <w:rsid w:val="008C6A4E"/>
    <w:rsid w:val="00920E90"/>
    <w:rsid w:val="00922880"/>
    <w:rsid w:val="00930D4D"/>
    <w:rsid w:val="009D517C"/>
    <w:rsid w:val="00A06294"/>
    <w:rsid w:val="00A144D7"/>
    <w:rsid w:val="00A308FF"/>
    <w:rsid w:val="00A60D9C"/>
    <w:rsid w:val="00A747DD"/>
    <w:rsid w:val="00AC49F9"/>
    <w:rsid w:val="00B201B8"/>
    <w:rsid w:val="00B86ECE"/>
    <w:rsid w:val="00C17391"/>
    <w:rsid w:val="00C30B16"/>
    <w:rsid w:val="00CB1F79"/>
    <w:rsid w:val="00D47BC8"/>
    <w:rsid w:val="00D679A7"/>
    <w:rsid w:val="00D7027A"/>
    <w:rsid w:val="00D7413F"/>
    <w:rsid w:val="00DA2468"/>
    <w:rsid w:val="00E74341"/>
    <w:rsid w:val="00E8650B"/>
    <w:rsid w:val="00E94BED"/>
    <w:rsid w:val="00E97D96"/>
    <w:rsid w:val="00EB2737"/>
    <w:rsid w:val="00F44471"/>
    <w:rsid w:val="00F46D14"/>
    <w:rsid w:val="00F5660C"/>
    <w:rsid w:val="00F66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46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A2468"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A2468"/>
    <w:pPr>
      <w:keepNext/>
      <w:outlineLvl w:val="1"/>
    </w:pPr>
    <w:rPr>
      <w:rFonts w:ascii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30D4D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30D4D"/>
    <w:rPr>
      <w:rFonts w:ascii="Cambria" w:hAnsi="Cambria" w:cs="Cambria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DA2468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30D4D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DA2468"/>
    <w:rPr>
      <w:rFonts w:ascii="Arial" w:hAnsi="Arial" w:cs="Arial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930D4D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F44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1179"/>
    <w:rPr>
      <w:rFonts w:cs="Times New Roman"/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505</Words>
  <Characters>2728</Characters>
  <Application>Microsoft Office Outlook</Application>
  <DocSecurity>0</DocSecurity>
  <Lines>0</Lines>
  <Paragraphs>0</Paragraphs>
  <ScaleCrop>false</ScaleCrop>
  <Company>Quest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</dc:title>
  <dc:subject/>
  <dc:creator>Quest-user</dc:creator>
  <cp:keywords/>
  <dc:description/>
  <cp:lastModifiedBy>mpouliaka_m</cp:lastModifiedBy>
  <cp:revision>2</cp:revision>
  <cp:lastPrinted>2017-07-11T05:44:00Z</cp:lastPrinted>
  <dcterms:created xsi:type="dcterms:W3CDTF">2017-10-03T05:52:00Z</dcterms:created>
  <dcterms:modified xsi:type="dcterms:W3CDTF">2017-10-03T05:52:00Z</dcterms:modified>
</cp:coreProperties>
</file>